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CA370" w14:textId="77777777" w:rsidR="00141FEC" w:rsidRDefault="00A8574D" w:rsidP="002B021D">
      <w:pPr>
        <w:tabs>
          <w:tab w:val="center" w:pos="6038"/>
          <w:tab w:val="right" w:pos="8306"/>
        </w:tabs>
        <w:spacing w:line="276" w:lineRule="auto"/>
        <w:ind w:left="-908"/>
        <w:rPr>
          <w:rFonts w:cs="David"/>
          <w:sz w:val="24"/>
          <w:szCs w:val="24"/>
          <w:rtl/>
        </w:rPr>
      </w:pPr>
      <w:r w:rsidRPr="00A8574D">
        <w:rPr>
          <w:rFonts w:cs="David"/>
          <w:noProof/>
          <w:sz w:val="24"/>
          <w:szCs w:val="24"/>
          <w:rtl/>
        </w:rPr>
        <w:drawing>
          <wp:anchor distT="0" distB="0" distL="114300" distR="114300" simplePos="0" relativeHeight="251658240" behindDoc="1" locked="0" layoutInCell="1" allowOverlap="1" wp14:anchorId="06700892" wp14:editId="13056BA9">
            <wp:simplePos x="0" y="0"/>
            <wp:positionH relativeFrom="column">
              <wp:posOffset>-647700</wp:posOffset>
            </wp:positionH>
            <wp:positionV relativeFrom="paragraph">
              <wp:posOffset>5290820</wp:posOffset>
            </wp:positionV>
            <wp:extent cx="1472565" cy="1094740"/>
            <wp:effectExtent l="0" t="0" r="0" b="0"/>
            <wp:wrapTight wrapText="bothSides">
              <wp:wrapPolygon edited="0">
                <wp:start x="0" y="0"/>
                <wp:lineTo x="0" y="21049"/>
                <wp:lineTo x="21237" y="21049"/>
                <wp:lineTo x="21237" y="0"/>
                <wp:lineTo x="0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2565" cy="1094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1FEC">
        <w:rPr>
          <w:rFonts w:cs="David" w:hint="cs"/>
          <w:sz w:val="24"/>
          <w:szCs w:val="24"/>
          <w:rtl/>
        </w:rPr>
        <w:t>בס"ד</w:t>
      </w:r>
    </w:p>
    <w:p w14:paraId="4BF6C479" w14:textId="7AE83BEC" w:rsidR="00141FEC" w:rsidRDefault="00F811AB" w:rsidP="00F811AB">
      <w:pPr>
        <w:tabs>
          <w:tab w:val="center" w:pos="6038"/>
          <w:tab w:val="right" w:pos="8306"/>
        </w:tabs>
        <w:spacing w:line="276" w:lineRule="auto"/>
        <w:ind w:left="-908"/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‏ד</w:t>
      </w:r>
      <w:r>
        <w:rPr>
          <w:rFonts w:cs="David"/>
          <w:sz w:val="24"/>
          <w:szCs w:val="24"/>
          <w:rtl/>
        </w:rPr>
        <w:t>'/תשרי/תשפ"ז</w:t>
      </w:r>
    </w:p>
    <w:p w14:paraId="3A4FD135" w14:textId="2D873915" w:rsidR="00F811AB" w:rsidRDefault="00F811AB" w:rsidP="00F811AB">
      <w:pPr>
        <w:tabs>
          <w:tab w:val="center" w:pos="6038"/>
          <w:tab w:val="right" w:pos="8306"/>
        </w:tabs>
        <w:spacing w:line="276" w:lineRule="auto"/>
        <w:ind w:left="-908"/>
        <w:jc w:val="right"/>
        <w:rPr>
          <w:rFonts w:cs="David"/>
          <w:sz w:val="24"/>
          <w:szCs w:val="24"/>
          <w:rtl/>
        </w:rPr>
      </w:pPr>
      <w:r>
        <w:rPr>
          <w:rFonts w:cs="David" w:hint="eastAsia"/>
          <w:sz w:val="24"/>
          <w:szCs w:val="24"/>
          <w:rtl/>
        </w:rPr>
        <w:t>‏</w:t>
      </w:r>
      <w:r>
        <w:rPr>
          <w:rFonts w:cs="David"/>
          <w:sz w:val="24"/>
          <w:szCs w:val="24"/>
          <w:rtl/>
        </w:rPr>
        <w:t>15/09/2026</w:t>
      </w:r>
    </w:p>
    <w:p w14:paraId="54DC260E" w14:textId="77777777" w:rsidR="00141FEC" w:rsidRDefault="00141FEC" w:rsidP="002B021D">
      <w:pPr>
        <w:tabs>
          <w:tab w:val="center" w:pos="6038"/>
          <w:tab w:val="right" w:pos="8306"/>
        </w:tabs>
        <w:spacing w:line="276" w:lineRule="auto"/>
        <w:ind w:left="-908"/>
        <w:rPr>
          <w:rFonts w:cs="David"/>
          <w:sz w:val="24"/>
          <w:szCs w:val="24"/>
          <w:rtl/>
        </w:rPr>
      </w:pPr>
    </w:p>
    <w:p w14:paraId="1CACC799" w14:textId="77777777" w:rsidR="00141FEC" w:rsidRDefault="00141FEC" w:rsidP="002B021D">
      <w:pPr>
        <w:tabs>
          <w:tab w:val="center" w:pos="6038"/>
          <w:tab w:val="right" w:pos="8306"/>
        </w:tabs>
        <w:spacing w:line="276" w:lineRule="auto"/>
        <w:ind w:left="-908"/>
        <w:rPr>
          <w:rFonts w:cs="David"/>
          <w:sz w:val="24"/>
          <w:szCs w:val="24"/>
          <w:rtl/>
        </w:rPr>
      </w:pPr>
    </w:p>
    <w:p w14:paraId="2B71EA43" w14:textId="77777777" w:rsidR="00141FEC" w:rsidRDefault="00141FEC" w:rsidP="002B021D">
      <w:pPr>
        <w:tabs>
          <w:tab w:val="center" w:pos="6038"/>
          <w:tab w:val="right" w:pos="8306"/>
        </w:tabs>
        <w:spacing w:line="276" w:lineRule="auto"/>
        <w:ind w:left="-908"/>
        <w:rPr>
          <w:rFonts w:cs="David"/>
          <w:sz w:val="24"/>
          <w:szCs w:val="24"/>
          <w:rtl/>
        </w:rPr>
      </w:pPr>
    </w:p>
    <w:p w14:paraId="4B45F454" w14:textId="77777777" w:rsidR="00141FEC" w:rsidRPr="002B07D0" w:rsidRDefault="00141FEC" w:rsidP="00141FEC">
      <w:pPr>
        <w:tabs>
          <w:tab w:val="center" w:pos="6038"/>
          <w:tab w:val="right" w:pos="8306"/>
        </w:tabs>
        <w:spacing w:line="276" w:lineRule="auto"/>
        <w:ind w:left="-908"/>
        <w:jc w:val="center"/>
        <w:rPr>
          <w:rFonts w:ascii="Arial Black" w:hAnsi="Arial Black" w:cs="David"/>
          <w:sz w:val="24"/>
          <w:szCs w:val="24"/>
          <w:rtl/>
        </w:rPr>
      </w:pPr>
    </w:p>
    <w:p w14:paraId="1E9281A9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2B07D0">
        <w:rPr>
          <w:rFonts w:asciiTheme="majorBidi" w:hAnsiTheme="majorBidi" w:cstheme="majorBidi"/>
          <w:sz w:val="24"/>
          <w:szCs w:val="24"/>
          <w:rtl/>
        </w:rPr>
        <w:t xml:space="preserve">הנדון: </w:t>
      </w:r>
      <w:r w:rsidRPr="002B07D0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 xml:space="preserve">בחינת השגת חברת </w:t>
      </w:r>
      <w:proofErr w:type="spellStart"/>
      <w:r w:rsidRPr="002B07D0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וויספין</w:t>
      </w:r>
      <w:proofErr w:type="spellEnd"/>
      <w:r w:rsidRPr="002B07D0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 xml:space="preserve"> בע״מ מיום 6.7</w:t>
      </w:r>
    </w:p>
    <w:p w14:paraId="7584E152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</w:p>
    <w:p w14:paraId="05C4F816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2B07D0">
        <w:rPr>
          <w:rFonts w:asciiTheme="majorBidi" w:hAnsiTheme="majorBidi" w:cstheme="majorBidi"/>
          <w:sz w:val="24"/>
          <w:szCs w:val="24"/>
          <w:rtl/>
        </w:rPr>
        <w:t xml:space="preserve">לאחר שבחנתי את השגת חברת </w:t>
      </w:r>
      <w:proofErr w:type="spellStart"/>
      <w:r w:rsidRPr="002B07D0">
        <w:rPr>
          <w:rFonts w:asciiTheme="majorBidi" w:hAnsiTheme="majorBidi" w:cstheme="majorBidi"/>
          <w:sz w:val="24"/>
          <w:szCs w:val="24"/>
          <w:rtl/>
        </w:rPr>
        <w:t>וויספין</w:t>
      </w:r>
      <w:proofErr w:type="spellEnd"/>
      <w:r w:rsidRPr="002B07D0">
        <w:rPr>
          <w:rFonts w:asciiTheme="majorBidi" w:hAnsiTheme="majorBidi" w:cstheme="majorBidi"/>
          <w:sz w:val="24"/>
          <w:szCs w:val="24"/>
          <w:rtl/>
        </w:rPr>
        <w:t xml:space="preserve"> בע״מ מיום 6.7, וכן את הטענות והפתרונות הטכנולוגיים שהוצגו במסגרתה, מצאתי כי החברה הציגה טכנולוגיות ופתרונות דומים ואף מתקדמים בתחום הרלוונטי, אשר עשויים לתת מענה לדרישות המקצועיות שהוגדרו.</w:t>
      </w:r>
    </w:p>
    <w:p w14:paraId="706E09AE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</w:p>
    <w:p w14:paraId="48764010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2B07D0">
        <w:rPr>
          <w:rFonts w:asciiTheme="majorBidi" w:hAnsiTheme="majorBidi" w:cstheme="majorBidi"/>
          <w:sz w:val="24"/>
          <w:szCs w:val="24"/>
          <w:rtl/>
        </w:rPr>
        <w:t xml:space="preserve">הפתרונות הטכנולוגיים שהוצגו על ידי חברת </w:t>
      </w:r>
      <w:proofErr w:type="spellStart"/>
      <w:r w:rsidRPr="002B07D0">
        <w:rPr>
          <w:rFonts w:asciiTheme="majorBidi" w:hAnsiTheme="majorBidi" w:cstheme="majorBidi"/>
          <w:sz w:val="24"/>
          <w:szCs w:val="24"/>
          <w:rtl/>
        </w:rPr>
        <w:t>וויספין</w:t>
      </w:r>
      <w:proofErr w:type="spellEnd"/>
      <w:r w:rsidRPr="002B07D0">
        <w:rPr>
          <w:rFonts w:asciiTheme="majorBidi" w:hAnsiTheme="majorBidi" w:cstheme="majorBidi"/>
          <w:sz w:val="24"/>
          <w:szCs w:val="24"/>
          <w:rtl/>
        </w:rPr>
        <w:t xml:space="preserve"> נבחנו גם על ידי </w:t>
      </w:r>
      <w:proofErr w:type="spellStart"/>
      <w:r w:rsidRPr="002B07D0">
        <w:rPr>
          <w:rFonts w:asciiTheme="majorBidi" w:hAnsiTheme="majorBidi" w:cstheme="majorBidi"/>
          <w:sz w:val="24"/>
          <w:szCs w:val="24"/>
          <w:rtl/>
        </w:rPr>
        <w:t>המנמ"ר</w:t>
      </w:r>
      <w:proofErr w:type="spellEnd"/>
      <w:r w:rsidRPr="002B07D0">
        <w:rPr>
          <w:rFonts w:asciiTheme="majorBidi" w:hAnsiTheme="majorBidi" w:cstheme="majorBidi"/>
          <w:sz w:val="24"/>
          <w:szCs w:val="24"/>
          <w:rtl/>
        </w:rPr>
        <w:t>, ונמצא כי קיימת התאמה מקצועית וטכנולוגית לדרישות המערכת.</w:t>
      </w:r>
    </w:p>
    <w:p w14:paraId="7B84765B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</w:p>
    <w:p w14:paraId="23BD8B61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2B07D0">
        <w:rPr>
          <w:rFonts w:asciiTheme="majorBidi" w:hAnsiTheme="majorBidi" w:cstheme="majorBidi"/>
          <w:sz w:val="24"/>
          <w:szCs w:val="24"/>
          <w:rtl/>
        </w:rPr>
        <w:t xml:space="preserve">לאור האמור, ולאחר בחינת ההשגה והמידע שהוצג במסגרתה, אנו מקבלים את השגת חברת </w:t>
      </w:r>
      <w:proofErr w:type="spellStart"/>
      <w:r w:rsidRPr="002B07D0">
        <w:rPr>
          <w:rFonts w:asciiTheme="majorBidi" w:hAnsiTheme="majorBidi" w:cstheme="majorBidi"/>
          <w:sz w:val="24"/>
          <w:szCs w:val="24"/>
          <w:rtl/>
        </w:rPr>
        <w:t>וויספין</w:t>
      </w:r>
      <w:proofErr w:type="spellEnd"/>
      <w:r w:rsidRPr="002B07D0">
        <w:rPr>
          <w:rFonts w:asciiTheme="majorBidi" w:hAnsiTheme="majorBidi" w:cstheme="majorBidi"/>
          <w:sz w:val="24"/>
          <w:szCs w:val="24"/>
          <w:rtl/>
        </w:rPr>
        <w:t xml:space="preserve"> בע"מ.</w:t>
      </w:r>
    </w:p>
    <w:p w14:paraId="3998C7B4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</w:p>
    <w:p w14:paraId="35321876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  <w:r w:rsidRPr="002B07D0">
        <w:rPr>
          <w:rFonts w:asciiTheme="majorBidi" w:hAnsiTheme="majorBidi" w:cstheme="majorBidi"/>
          <w:sz w:val="24"/>
          <w:szCs w:val="24"/>
          <w:rtl/>
        </w:rPr>
        <w:t>בהתאם לכך, אנו סבורים כי בשלב זה אין מקום להמשיך ולקדם את ההליך במתכונת של "ספק יחיד", ועל כן יש להסיר את נושא הספק היחיד מסדר היום.</w:t>
      </w:r>
    </w:p>
    <w:p w14:paraId="5DE13910" w14:textId="77777777" w:rsidR="002B07D0" w:rsidRPr="002B07D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asciiTheme="majorBidi" w:hAnsiTheme="majorBidi" w:cstheme="majorBidi"/>
          <w:sz w:val="24"/>
          <w:szCs w:val="24"/>
          <w:rtl/>
        </w:rPr>
      </w:pPr>
    </w:p>
    <w:p w14:paraId="55BB1DB8" w14:textId="2456FE9E" w:rsidR="00421D90" w:rsidRDefault="002B07D0" w:rsidP="002B07D0">
      <w:pPr>
        <w:tabs>
          <w:tab w:val="center" w:pos="6038"/>
          <w:tab w:val="right" w:pos="8306"/>
        </w:tabs>
        <w:spacing w:line="276" w:lineRule="auto"/>
        <w:rPr>
          <w:rFonts w:cs="David"/>
          <w:sz w:val="24"/>
          <w:szCs w:val="24"/>
          <w:rtl/>
        </w:rPr>
      </w:pPr>
      <w:r w:rsidRPr="002B07D0">
        <w:rPr>
          <w:rFonts w:asciiTheme="majorBidi" w:hAnsiTheme="majorBidi" w:cstheme="majorBidi"/>
          <w:sz w:val="24"/>
          <w:szCs w:val="24"/>
          <w:rtl/>
        </w:rPr>
        <w:t>ככל שיידרש, ניתן יהיה לבחון את המשך ההתקשרות או רכישת הפתרון במסגרת הליך תחרותי, בהתאם להוראות ולנהלים המקובלים</w:t>
      </w:r>
      <w:r w:rsidRPr="002B07D0">
        <w:rPr>
          <w:rFonts w:ascii="Arial Black" w:hAnsi="Arial Black" w:cs="David"/>
          <w:sz w:val="24"/>
          <w:szCs w:val="24"/>
          <w:rtl/>
        </w:rPr>
        <w:t>.</w:t>
      </w:r>
      <w:r w:rsidR="00836FCA">
        <w:rPr>
          <w:rFonts w:cs="David" w:hint="cs"/>
          <w:sz w:val="24"/>
          <w:szCs w:val="24"/>
          <w:rtl/>
        </w:rPr>
        <w:tab/>
      </w:r>
    </w:p>
    <w:sectPr w:rsidR="00421D90" w:rsidSect="004240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65450" w14:textId="77777777" w:rsidR="00F87C51" w:rsidRDefault="00F87C51">
      <w:r>
        <w:separator/>
      </w:r>
    </w:p>
  </w:endnote>
  <w:endnote w:type="continuationSeparator" w:id="0">
    <w:p w14:paraId="681ABBF8" w14:textId="77777777" w:rsidR="00F87C51" w:rsidRDefault="00F8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lef">
    <w:altName w:val="Courier New"/>
    <w:charset w:val="B1"/>
    <w:family w:val="auto"/>
    <w:pitch w:val="variable"/>
    <w:sig w:usb0="00000807" w:usb1="40000000" w:usb2="00000000" w:usb3="00000000" w:csb0="000000B3" w:csb1="00000000"/>
  </w:font>
  <w:font w:name="David Transparent"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4775A" w14:textId="77777777" w:rsidR="001C6AB4" w:rsidRDefault="001C6AB4" w:rsidP="00580EF1">
    <w:pPr>
      <w:pStyle w:val="a5"/>
      <w:framePr w:wrap="around" w:vAnchor="text" w:hAnchor="text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14:paraId="2C73C22A" w14:textId="77777777" w:rsidR="001C6AB4" w:rsidRDefault="001C6AB4" w:rsidP="003F24F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D697B" w14:textId="77777777" w:rsidR="001C6AB4" w:rsidRDefault="00C45F98" w:rsidP="003F24F2">
    <w:pPr>
      <w:pStyle w:val="a5"/>
      <w:ind w:right="360"/>
      <w:rPr>
        <w:rFonts w:ascii="Vrinda" w:hAnsi="Vrinda" w:cs="Narkisim"/>
        <w:color w:val="006600"/>
        <w:rtl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C94A9A8" wp14:editId="5E3D589D">
          <wp:simplePos x="0" y="0"/>
          <wp:positionH relativeFrom="column">
            <wp:posOffset>-1133475</wp:posOffset>
          </wp:positionH>
          <wp:positionV relativeFrom="page">
            <wp:align>bottom</wp:align>
          </wp:positionV>
          <wp:extent cx="7553325" cy="1021080"/>
          <wp:effectExtent l="0" t="0" r="9525" b="7620"/>
          <wp:wrapThrough wrapText="bothSides">
            <wp:wrapPolygon edited="0">
              <wp:start x="0" y="0"/>
              <wp:lineTo x="0" y="21358"/>
              <wp:lineTo x="21573" y="21358"/>
              <wp:lineTo x="21573" y="0"/>
              <wp:lineTo x="0" y="0"/>
            </wp:wrapPolygon>
          </wp:wrapThrough>
          <wp:docPr id="9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C5346" w14:textId="77777777" w:rsidR="00A8574D" w:rsidRDefault="00A8574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208A" w14:textId="77777777" w:rsidR="00F87C51" w:rsidRDefault="00F87C51">
      <w:r>
        <w:separator/>
      </w:r>
    </w:p>
  </w:footnote>
  <w:footnote w:type="continuationSeparator" w:id="0">
    <w:p w14:paraId="4B24704E" w14:textId="77777777" w:rsidR="00F87C51" w:rsidRDefault="00F87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7CA29" w14:textId="77777777" w:rsidR="00A8574D" w:rsidRDefault="00A8574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0440" w:type="dxa"/>
      <w:tblInd w:w="-946" w:type="dxa"/>
      <w:tblLook w:val="01E0" w:firstRow="1" w:lastRow="1" w:firstColumn="1" w:lastColumn="1" w:noHBand="0" w:noVBand="0"/>
    </w:tblPr>
    <w:tblGrid>
      <w:gridCol w:w="4103"/>
      <w:gridCol w:w="1837"/>
      <w:gridCol w:w="4500"/>
    </w:tblGrid>
    <w:tr w:rsidR="001C6AB4" w:rsidRPr="00E77B00" w14:paraId="4B7B5CF9" w14:textId="77777777" w:rsidTr="00C50D8D">
      <w:trPr>
        <w:trHeight w:val="1612"/>
      </w:trPr>
      <w:tc>
        <w:tcPr>
          <w:tcW w:w="4103" w:type="dxa"/>
        </w:tcPr>
        <w:p w14:paraId="5CC6A60B" w14:textId="77777777" w:rsidR="001C6AB4" w:rsidRPr="00E77B00" w:rsidRDefault="001C6AB4" w:rsidP="00C42C29">
          <w:pPr>
            <w:pStyle w:val="a3"/>
            <w:spacing w:line="260" w:lineRule="exact"/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</w:pPr>
          <w:r w:rsidRPr="00E77B00"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  <w:t xml:space="preserve">המרכז הרפואי </w:t>
          </w:r>
          <w:r w:rsidR="00C42C29" w:rsidRPr="00E77B00">
            <w:rPr>
              <w:rFonts w:ascii="Arial" w:hAnsi="Arial" w:cs="Arial" w:hint="cs"/>
              <w:b/>
              <w:bCs/>
              <w:color w:val="2F5496"/>
              <w:sz w:val="20"/>
              <w:szCs w:val="20"/>
              <w:rtl/>
            </w:rPr>
            <w:t xml:space="preserve"> </w:t>
          </w:r>
          <w:r w:rsidRPr="00E77B00"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  <w:t>זיו</w:t>
          </w:r>
        </w:p>
        <w:p w14:paraId="4BDCD241" w14:textId="77777777" w:rsidR="001C6AB4" w:rsidRPr="00E77B00" w:rsidRDefault="002B021D" w:rsidP="00C50D8D">
          <w:pPr>
            <w:pStyle w:val="a3"/>
            <w:spacing w:line="260" w:lineRule="exact"/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</w:pPr>
          <w:r>
            <w:rPr>
              <w:rFonts w:ascii="Arial" w:hAnsi="Arial" w:cs="Arial" w:hint="cs"/>
              <w:b/>
              <w:bCs/>
              <w:color w:val="2F5496"/>
              <w:sz w:val="20"/>
              <w:szCs w:val="20"/>
              <w:rtl/>
            </w:rPr>
            <w:t>מוקד אחוד</w:t>
          </w:r>
        </w:p>
        <w:p w14:paraId="717AF4C8" w14:textId="77777777" w:rsidR="001C6AB4" w:rsidRPr="00E77B00" w:rsidRDefault="001C6AB4" w:rsidP="00C50D8D">
          <w:pPr>
            <w:pStyle w:val="a3"/>
            <w:spacing w:line="260" w:lineRule="exact"/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</w:pPr>
          <w:r w:rsidRPr="00E77B00"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  <w:t>רחוב הרמב"ם, צפת, 13100</w:t>
          </w:r>
        </w:p>
        <w:p w14:paraId="150D8F73" w14:textId="77777777" w:rsidR="001C6AB4" w:rsidRPr="00E77B00" w:rsidRDefault="001C6AB4" w:rsidP="003978DC">
          <w:pPr>
            <w:pStyle w:val="a3"/>
            <w:spacing w:line="260" w:lineRule="exact"/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</w:pPr>
          <w:r w:rsidRPr="00E77B00"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  <w:t>טלפון</w:t>
          </w:r>
          <w:r w:rsidR="002B021D">
            <w:rPr>
              <w:rFonts w:ascii="Arial" w:hAnsi="Arial" w:cs="Arial" w:hint="cs"/>
              <w:b/>
              <w:bCs/>
              <w:color w:val="2F5496"/>
              <w:sz w:val="20"/>
              <w:szCs w:val="20"/>
              <w:rtl/>
            </w:rPr>
            <w:t>:</w:t>
          </w:r>
          <w:r w:rsidRPr="00E77B00"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  <w:t xml:space="preserve"> </w:t>
          </w:r>
          <w:r w:rsidR="002B021D">
            <w:rPr>
              <w:rFonts w:ascii="Arial" w:hAnsi="Arial" w:cs="Arial" w:hint="cs"/>
              <w:b/>
              <w:bCs/>
              <w:color w:val="2F5496"/>
              <w:sz w:val="20"/>
              <w:szCs w:val="20"/>
              <w:rtl/>
            </w:rPr>
            <w:t>077-3631000</w:t>
          </w:r>
        </w:p>
        <w:p w14:paraId="4444ECBE" w14:textId="77777777" w:rsidR="001C6AB4" w:rsidRPr="00E77B00" w:rsidRDefault="002B021D" w:rsidP="00C50D8D">
          <w:pPr>
            <w:pStyle w:val="a3"/>
            <w:spacing w:line="260" w:lineRule="exact"/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</w:pPr>
          <w:r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mokeda</w:t>
          </w:r>
          <w:r w:rsidR="00454F2C" w:rsidRPr="00E77B00"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@ziv.gov.il</w:t>
          </w:r>
        </w:p>
      </w:tc>
      <w:tc>
        <w:tcPr>
          <w:tcW w:w="1837" w:type="dxa"/>
          <w:vAlign w:val="center"/>
        </w:tcPr>
        <w:p w14:paraId="233B172E" w14:textId="77777777" w:rsidR="001C6AB4" w:rsidRPr="00E77B00" w:rsidRDefault="001C6AB4" w:rsidP="00C50D8D">
          <w:pPr>
            <w:pStyle w:val="a3"/>
            <w:spacing w:line="260" w:lineRule="exact"/>
            <w:jc w:val="center"/>
            <w:rPr>
              <w:rFonts w:ascii="Arial" w:hAnsi="Arial" w:cs="Arial"/>
              <w:b/>
              <w:bCs/>
              <w:color w:val="2F5496"/>
              <w:sz w:val="20"/>
              <w:szCs w:val="20"/>
              <w:rtl/>
            </w:rPr>
          </w:pPr>
        </w:p>
      </w:tc>
      <w:tc>
        <w:tcPr>
          <w:tcW w:w="4500" w:type="dxa"/>
        </w:tcPr>
        <w:p w14:paraId="2CF5179A" w14:textId="77777777" w:rsidR="001C6AB4" w:rsidRPr="00E77B00" w:rsidRDefault="001C6AB4" w:rsidP="00C50D8D">
          <w:pPr>
            <w:pStyle w:val="a3"/>
            <w:spacing w:line="260" w:lineRule="exact"/>
            <w:jc w:val="right"/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  <w:rtl/>
            </w:rPr>
          </w:pPr>
          <w:r w:rsidRPr="00E77B00"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Ziv Medical Center</w:t>
          </w:r>
        </w:p>
        <w:p w14:paraId="51974B42" w14:textId="77777777" w:rsidR="001C6AB4" w:rsidRPr="00E77B00" w:rsidRDefault="002B021D" w:rsidP="00C50D8D">
          <w:pPr>
            <w:pStyle w:val="a3"/>
            <w:spacing w:line="260" w:lineRule="exact"/>
            <w:jc w:val="right"/>
            <w:rPr>
              <w:rFonts w:ascii="Arial" w:hAnsi="Arial" w:cs="Arial"/>
              <w:b/>
              <w:bCs/>
              <w:color w:val="2F5496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2F5496"/>
              <w:sz w:val="20"/>
              <w:szCs w:val="20"/>
            </w:rPr>
            <w:t>Moked Achud</w:t>
          </w:r>
        </w:p>
        <w:p w14:paraId="342EF46D" w14:textId="77777777" w:rsidR="001C6AB4" w:rsidRPr="00E77B00" w:rsidRDefault="001C6AB4" w:rsidP="00C50D8D">
          <w:pPr>
            <w:pStyle w:val="a3"/>
            <w:spacing w:line="260" w:lineRule="exact"/>
            <w:jc w:val="right"/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  <w:rtl/>
            </w:rPr>
          </w:pPr>
          <w:r w:rsidRPr="00E77B00"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Rambam st. Zefat, 13100</w:t>
          </w:r>
        </w:p>
        <w:p w14:paraId="0863BE16" w14:textId="77777777" w:rsidR="001C6AB4" w:rsidRPr="00E77B00" w:rsidRDefault="002D76EB" w:rsidP="002B021D">
          <w:pPr>
            <w:pStyle w:val="a3"/>
            <w:spacing w:line="260" w:lineRule="exact"/>
            <w:jc w:val="right"/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  <w:rtl/>
            </w:rPr>
          </w:pPr>
          <w:r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Tel</w:t>
          </w:r>
          <w:r w:rsidR="001C6AB4" w:rsidRPr="00E77B00"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: 972-</w:t>
          </w:r>
          <w:r w:rsidR="002B021D"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77-3631000</w:t>
          </w:r>
        </w:p>
        <w:p w14:paraId="75800637" w14:textId="77777777" w:rsidR="001C6AB4" w:rsidRPr="00E77B00" w:rsidRDefault="002B021D" w:rsidP="00C50D8D">
          <w:pPr>
            <w:pStyle w:val="a3"/>
            <w:spacing w:line="260" w:lineRule="exact"/>
            <w:jc w:val="right"/>
            <w:rPr>
              <w:rFonts w:ascii="Arial" w:hAnsi="Arial" w:cs="Arial"/>
              <w:b/>
              <w:bCs/>
              <w:color w:val="2F5496"/>
              <w:sz w:val="20"/>
              <w:szCs w:val="20"/>
            </w:rPr>
          </w:pPr>
          <w:r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mokeda</w:t>
          </w:r>
          <w:r w:rsidR="00454F2C" w:rsidRPr="00E77B00">
            <w:rPr>
              <w:rFonts w:ascii="Arial" w:eastAsia="Arial Unicode MS" w:hAnsi="Arial" w:cs="Arial"/>
              <w:b/>
              <w:bCs/>
              <w:color w:val="2F5496"/>
              <w:sz w:val="20"/>
              <w:szCs w:val="20"/>
            </w:rPr>
            <w:t>@ziv.gov.il</w:t>
          </w:r>
        </w:p>
      </w:tc>
    </w:tr>
  </w:tbl>
  <w:p w14:paraId="56AA9300" w14:textId="77777777" w:rsidR="001C6AB4" w:rsidRPr="00E77B00" w:rsidRDefault="002B021D" w:rsidP="00582D88">
    <w:pPr>
      <w:jc w:val="center"/>
      <w:rPr>
        <w:color w:val="2F549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7FB9D6C" wp14:editId="1AD305DD">
          <wp:simplePos x="0" y="0"/>
          <wp:positionH relativeFrom="page">
            <wp:posOffset>2640330</wp:posOffset>
          </wp:positionH>
          <wp:positionV relativeFrom="page">
            <wp:posOffset>280035</wp:posOffset>
          </wp:positionV>
          <wp:extent cx="2289810" cy="1321435"/>
          <wp:effectExtent l="0" t="0" r="0" b="0"/>
          <wp:wrapNone/>
          <wp:docPr id="1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1321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FCC5" w14:textId="77777777" w:rsidR="00A8574D" w:rsidRDefault="00A857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F4AB3"/>
    <w:multiLevelType w:val="hybridMultilevel"/>
    <w:tmpl w:val="8C063E44"/>
    <w:lvl w:ilvl="0" w:tplc="BE14B53E">
      <w:start w:val="1"/>
      <w:numFmt w:val="hebrew1"/>
      <w:lvlText w:val="%1."/>
      <w:lvlJc w:val="left"/>
      <w:pPr>
        <w:ind w:left="-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" w:hanging="360"/>
      </w:pPr>
    </w:lvl>
    <w:lvl w:ilvl="2" w:tplc="0409001B" w:tentative="1">
      <w:start w:val="1"/>
      <w:numFmt w:val="lowerRoman"/>
      <w:lvlText w:val="%3."/>
      <w:lvlJc w:val="right"/>
      <w:pPr>
        <w:ind w:left="1010" w:hanging="180"/>
      </w:pPr>
    </w:lvl>
    <w:lvl w:ilvl="3" w:tplc="0409000F" w:tentative="1">
      <w:start w:val="1"/>
      <w:numFmt w:val="decimal"/>
      <w:lvlText w:val="%4."/>
      <w:lvlJc w:val="left"/>
      <w:pPr>
        <w:ind w:left="1730" w:hanging="360"/>
      </w:pPr>
    </w:lvl>
    <w:lvl w:ilvl="4" w:tplc="04090019" w:tentative="1">
      <w:start w:val="1"/>
      <w:numFmt w:val="lowerLetter"/>
      <w:lvlText w:val="%5."/>
      <w:lvlJc w:val="left"/>
      <w:pPr>
        <w:ind w:left="2450" w:hanging="360"/>
      </w:pPr>
    </w:lvl>
    <w:lvl w:ilvl="5" w:tplc="0409001B" w:tentative="1">
      <w:start w:val="1"/>
      <w:numFmt w:val="lowerRoman"/>
      <w:lvlText w:val="%6."/>
      <w:lvlJc w:val="right"/>
      <w:pPr>
        <w:ind w:left="3170" w:hanging="180"/>
      </w:pPr>
    </w:lvl>
    <w:lvl w:ilvl="6" w:tplc="0409000F" w:tentative="1">
      <w:start w:val="1"/>
      <w:numFmt w:val="decimal"/>
      <w:lvlText w:val="%7."/>
      <w:lvlJc w:val="left"/>
      <w:pPr>
        <w:ind w:left="3890" w:hanging="360"/>
      </w:pPr>
    </w:lvl>
    <w:lvl w:ilvl="7" w:tplc="04090019" w:tentative="1">
      <w:start w:val="1"/>
      <w:numFmt w:val="lowerLetter"/>
      <w:lvlText w:val="%8."/>
      <w:lvlJc w:val="left"/>
      <w:pPr>
        <w:ind w:left="4610" w:hanging="360"/>
      </w:pPr>
    </w:lvl>
    <w:lvl w:ilvl="8" w:tplc="0409001B" w:tentative="1">
      <w:start w:val="1"/>
      <w:numFmt w:val="lowerRoman"/>
      <w:lvlText w:val="%9."/>
      <w:lvlJc w:val="right"/>
      <w:pPr>
        <w:ind w:left="5330" w:hanging="180"/>
      </w:pPr>
    </w:lvl>
  </w:abstractNum>
  <w:abstractNum w:abstractNumId="1" w15:restartNumberingAfterBreak="0">
    <w:nsid w:val="0BF44A68"/>
    <w:multiLevelType w:val="hybridMultilevel"/>
    <w:tmpl w:val="071E49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2177D"/>
    <w:multiLevelType w:val="hybridMultilevel"/>
    <w:tmpl w:val="A2C633F6"/>
    <w:lvl w:ilvl="0" w:tplc="2A7EAEE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BCEF1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5355DA"/>
    <w:multiLevelType w:val="hybridMultilevel"/>
    <w:tmpl w:val="33FE22DA"/>
    <w:lvl w:ilvl="0" w:tplc="4AF04ED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A1310"/>
    <w:multiLevelType w:val="hybridMultilevel"/>
    <w:tmpl w:val="C7F45598"/>
    <w:lvl w:ilvl="0" w:tplc="064AC854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A641D"/>
    <w:multiLevelType w:val="hybridMultilevel"/>
    <w:tmpl w:val="0C6E3A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4E0FEE"/>
    <w:multiLevelType w:val="hybridMultilevel"/>
    <w:tmpl w:val="D53AC96E"/>
    <w:lvl w:ilvl="0" w:tplc="5F1885E2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57FA3"/>
    <w:multiLevelType w:val="hybridMultilevel"/>
    <w:tmpl w:val="E54AFD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C2D79C3"/>
    <w:multiLevelType w:val="hybridMultilevel"/>
    <w:tmpl w:val="0DC45A74"/>
    <w:lvl w:ilvl="0" w:tplc="2A7EAEE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9E3CAB"/>
    <w:multiLevelType w:val="hybridMultilevel"/>
    <w:tmpl w:val="EE5AAE22"/>
    <w:lvl w:ilvl="0" w:tplc="869A38A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1E4D79"/>
    <w:multiLevelType w:val="hybridMultilevel"/>
    <w:tmpl w:val="67909FD0"/>
    <w:lvl w:ilvl="0" w:tplc="72F8204C">
      <w:start w:val="6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3D4D7C"/>
    <w:multiLevelType w:val="hybridMultilevel"/>
    <w:tmpl w:val="8EC81F64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2C255EA"/>
    <w:multiLevelType w:val="hybridMultilevel"/>
    <w:tmpl w:val="6744F304"/>
    <w:lvl w:ilvl="0" w:tplc="A81CADC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C7431"/>
    <w:multiLevelType w:val="hybridMultilevel"/>
    <w:tmpl w:val="8D465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281D60"/>
    <w:multiLevelType w:val="hybridMultilevel"/>
    <w:tmpl w:val="748244C4"/>
    <w:lvl w:ilvl="0" w:tplc="4F82846A">
      <w:start w:val="70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4E237B"/>
    <w:multiLevelType w:val="hybridMultilevel"/>
    <w:tmpl w:val="AB1857E0"/>
    <w:lvl w:ilvl="0" w:tplc="04090013">
      <w:start w:val="1"/>
      <w:numFmt w:val="hebrew1"/>
      <w:lvlText w:val="%1."/>
      <w:lvlJc w:val="center"/>
      <w:pPr>
        <w:tabs>
          <w:tab w:val="num" w:pos="825"/>
        </w:tabs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6" w15:restartNumberingAfterBreak="0">
    <w:nsid w:val="4DB269A0"/>
    <w:multiLevelType w:val="hybridMultilevel"/>
    <w:tmpl w:val="2BE08616"/>
    <w:lvl w:ilvl="0" w:tplc="DB3039F8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7" w15:restartNumberingAfterBreak="0">
    <w:nsid w:val="526C32FD"/>
    <w:multiLevelType w:val="hybridMultilevel"/>
    <w:tmpl w:val="A6CECE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04445"/>
    <w:multiLevelType w:val="hybridMultilevel"/>
    <w:tmpl w:val="034CBF18"/>
    <w:lvl w:ilvl="0" w:tplc="001C78E2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9E59A2"/>
    <w:multiLevelType w:val="hybridMultilevel"/>
    <w:tmpl w:val="4C8E4818"/>
    <w:lvl w:ilvl="0" w:tplc="B2B67D02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B93DC0"/>
    <w:multiLevelType w:val="multilevel"/>
    <w:tmpl w:val="8364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DA1034"/>
    <w:multiLevelType w:val="hybridMultilevel"/>
    <w:tmpl w:val="A75048FC"/>
    <w:lvl w:ilvl="0" w:tplc="E252E87E">
      <w:numFmt w:val="bullet"/>
      <w:lvlText w:val="-"/>
      <w:lvlJc w:val="left"/>
      <w:pPr>
        <w:ind w:left="720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40173"/>
    <w:multiLevelType w:val="hybridMultilevel"/>
    <w:tmpl w:val="B0CAB1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C52D1D"/>
    <w:multiLevelType w:val="hybridMultilevel"/>
    <w:tmpl w:val="F886D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6503C"/>
    <w:multiLevelType w:val="hybridMultilevel"/>
    <w:tmpl w:val="A4B42E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3E71D3"/>
    <w:multiLevelType w:val="hybridMultilevel"/>
    <w:tmpl w:val="DE668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3">
      <w:start w:val="1"/>
      <w:numFmt w:val="hebrew1"/>
      <w:lvlText w:val="%2."/>
      <w:lvlJc w:val="center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402248"/>
    <w:multiLevelType w:val="hybridMultilevel"/>
    <w:tmpl w:val="CE760034"/>
    <w:lvl w:ilvl="0" w:tplc="4652205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C4606"/>
    <w:multiLevelType w:val="hybridMultilevel"/>
    <w:tmpl w:val="0B3E843C"/>
    <w:lvl w:ilvl="0" w:tplc="A81CADC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unga" w:eastAsia="Tunga" w:hAnsi="Tunga" w:cs="Tunga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24"/>
  </w:num>
  <w:num w:numId="6">
    <w:abstractNumId w:val="15"/>
  </w:num>
  <w:num w:numId="7">
    <w:abstractNumId w:val="12"/>
  </w:num>
  <w:num w:numId="8">
    <w:abstractNumId w:val="27"/>
  </w:num>
  <w:num w:numId="9">
    <w:abstractNumId w:val="13"/>
  </w:num>
  <w:num w:numId="10">
    <w:abstractNumId w:val="17"/>
  </w:num>
  <w:num w:numId="11">
    <w:abstractNumId w:val="11"/>
  </w:num>
  <w:num w:numId="12">
    <w:abstractNumId w:val="22"/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1"/>
  </w:num>
  <w:num w:numId="17">
    <w:abstractNumId w:val="10"/>
  </w:num>
  <w:num w:numId="18">
    <w:abstractNumId w:val="1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1"/>
  </w:num>
  <w:num w:numId="22">
    <w:abstractNumId w:val="6"/>
  </w:num>
  <w:num w:numId="23">
    <w:abstractNumId w:val="4"/>
  </w:num>
  <w:num w:numId="24">
    <w:abstractNumId w:val="18"/>
  </w:num>
  <w:num w:numId="25">
    <w:abstractNumId w:val="9"/>
  </w:num>
  <w:num w:numId="26">
    <w:abstractNumId w:val="0"/>
  </w:num>
  <w:num w:numId="27">
    <w:abstractNumId w:val="3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>
      <o:colormru v:ext="edit" colors="#58a4d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7D0"/>
    <w:rsid w:val="00000C1A"/>
    <w:rsid w:val="00002DFA"/>
    <w:rsid w:val="00003F4F"/>
    <w:rsid w:val="00010CC5"/>
    <w:rsid w:val="000157C9"/>
    <w:rsid w:val="0001636F"/>
    <w:rsid w:val="0002012B"/>
    <w:rsid w:val="000217A5"/>
    <w:rsid w:val="00027E06"/>
    <w:rsid w:val="00034727"/>
    <w:rsid w:val="000458F7"/>
    <w:rsid w:val="00051AEF"/>
    <w:rsid w:val="00051DE1"/>
    <w:rsid w:val="00055709"/>
    <w:rsid w:val="000628D7"/>
    <w:rsid w:val="000729C1"/>
    <w:rsid w:val="0008549F"/>
    <w:rsid w:val="000904A5"/>
    <w:rsid w:val="000916FC"/>
    <w:rsid w:val="00093641"/>
    <w:rsid w:val="00096DF3"/>
    <w:rsid w:val="000A26E3"/>
    <w:rsid w:val="000B3689"/>
    <w:rsid w:val="000B41C3"/>
    <w:rsid w:val="000B4C3F"/>
    <w:rsid w:val="000B6FAF"/>
    <w:rsid w:val="000C1B14"/>
    <w:rsid w:val="000C62AC"/>
    <w:rsid w:val="000D5894"/>
    <w:rsid w:val="000D69A8"/>
    <w:rsid w:val="000E0773"/>
    <w:rsid w:val="000E130D"/>
    <w:rsid w:val="000F2839"/>
    <w:rsid w:val="000F5495"/>
    <w:rsid w:val="001019BA"/>
    <w:rsid w:val="00102502"/>
    <w:rsid w:val="001050E0"/>
    <w:rsid w:val="0010553E"/>
    <w:rsid w:val="00105782"/>
    <w:rsid w:val="001134ED"/>
    <w:rsid w:val="00116D46"/>
    <w:rsid w:val="001219A5"/>
    <w:rsid w:val="001222A4"/>
    <w:rsid w:val="001334FC"/>
    <w:rsid w:val="00141FEC"/>
    <w:rsid w:val="001451FA"/>
    <w:rsid w:val="00145453"/>
    <w:rsid w:val="00146F36"/>
    <w:rsid w:val="001471B8"/>
    <w:rsid w:val="001536F8"/>
    <w:rsid w:val="001818BF"/>
    <w:rsid w:val="00182543"/>
    <w:rsid w:val="00193F88"/>
    <w:rsid w:val="0019571E"/>
    <w:rsid w:val="001B6B60"/>
    <w:rsid w:val="001C575D"/>
    <w:rsid w:val="001C6AB4"/>
    <w:rsid w:val="001D2230"/>
    <w:rsid w:val="001D6039"/>
    <w:rsid w:val="001E66D6"/>
    <w:rsid w:val="00204490"/>
    <w:rsid w:val="002059D7"/>
    <w:rsid w:val="0021054E"/>
    <w:rsid w:val="002116C9"/>
    <w:rsid w:val="00220A17"/>
    <w:rsid w:val="00222245"/>
    <w:rsid w:val="00234E4D"/>
    <w:rsid w:val="00244690"/>
    <w:rsid w:val="0025687C"/>
    <w:rsid w:val="00260868"/>
    <w:rsid w:val="002634EE"/>
    <w:rsid w:val="002658FF"/>
    <w:rsid w:val="00270B93"/>
    <w:rsid w:val="00274BF5"/>
    <w:rsid w:val="002856B3"/>
    <w:rsid w:val="002861AA"/>
    <w:rsid w:val="0029302C"/>
    <w:rsid w:val="002B0159"/>
    <w:rsid w:val="002B021D"/>
    <w:rsid w:val="002B07D0"/>
    <w:rsid w:val="002C1BC8"/>
    <w:rsid w:val="002C1D59"/>
    <w:rsid w:val="002C3C3C"/>
    <w:rsid w:val="002C5DDA"/>
    <w:rsid w:val="002D06DB"/>
    <w:rsid w:val="002D3E1C"/>
    <w:rsid w:val="002D76EB"/>
    <w:rsid w:val="002E4929"/>
    <w:rsid w:val="002E7356"/>
    <w:rsid w:val="002F1D8E"/>
    <w:rsid w:val="002F799E"/>
    <w:rsid w:val="00304D21"/>
    <w:rsid w:val="0031727E"/>
    <w:rsid w:val="00323E73"/>
    <w:rsid w:val="003347B6"/>
    <w:rsid w:val="00344C6C"/>
    <w:rsid w:val="0034695F"/>
    <w:rsid w:val="00354A35"/>
    <w:rsid w:val="003752F7"/>
    <w:rsid w:val="00376AB8"/>
    <w:rsid w:val="003807B4"/>
    <w:rsid w:val="003825B0"/>
    <w:rsid w:val="00385261"/>
    <w:rsid w:val="0038721D"/>
    <w:rsid w:val="00391779"/>
    <w:rsid w:val="00395FFE"/>
    <w:rsid w:val="003978DC"/>
    <w:rsid w:val="003A6906"/>
    <w:rsid w:val="003B30E2"/>
    <w:rsid w:val="003C2958"/>
    <w:rsid w:val="003C69A3"/>
    <w:rsid w:val="003D1E64"/>
    <w:rsid w:val="003D4CCB"/>
    <w:rsid w:val="003D7345"/>
    <w:rsid w:val="003E39CA"/>
    <w:rsid w:val="003E4297"/>
    <w:rsid w:val="003E4658"/>
    <w:rsid w:val="003E47DE"/>
    <w:rsid w:val="003F24F2"/>
    <w:rsid w:val="003F3EFE"/>
    <w:rsid w:val="003F45EB"/>
    <w:rsid w:val="00400B7C"/>
    <w:rsid w:val="00404CBC"/>
    <w:rsid w:val="004131C6"/>
    <w:rsid w:val="00413A62"/>
    <w:rsid w:val="00421D90"/>
    <w:rsid w:val="00422B41"/>
    <w:rsid w:val="00422D47"/>
    <w:rsid w:val="004240E3"/>
    <w:rsid w:val="004256AE"/>
    <w:rsid w:val="004261B0"/>
    <w:rsid w:val="0042779A"/>
    <w:rsid w:val="00434428"/>
    <w:rsid w:val="00435623"/>
    <w:rsid w:val="0043676C"/>
    <w:rsid w:val="00436CAE"/>
    <w:rsid w:val="00442610"/>
    <w:rsid w:val="0044385D"/>
    <w:rsid w:val="00453946"/>
    <w:rsid w:val="00454F2C"/>
    <w:rsid w:val="00457E79"/>
    <w:rsid w:val="00461164"/>
    <w:rsid w:val="00465ACD"/>
    <w:rsid w:val="004775AB"/>
    <w:rsid w:val="00480D98"/>
    <w:rsid w:val="00486E29"/>
    <w:rsid w:val="00494FD2"/>
    <w:rsid w:val="00495B63"/>
    <w:rsid w:val="004A1120"/>
    <w:rsid w:val="004A6C43"/>
    <w:rsid w:val="004B53CF"/>
    <w:rsid w:val="004B661A"/>
    <w:rsid w:val="004B7B6C"/>
    <w:rsid w:val="004C222E"/>
    <w:rsid w:val="004D448F"/>
    <w:rsid w:val="004F7417"/>
    <w:rsid w:val="005016B0"/>
    <w:rsid w:val="0050643C"/>
    <w:rsid w:val="00520C78"/>
    <w:rsid w:val="00521842"/>
    <w:rsid w:val="00522E3A"/>
    <w:rsid w:val="005237F0"/>
    <w:rsid w:val="005275B9"/>
    <w:rsid w:val="0053214F"/>
    <w:rsid w:val="00535512"/>
    <w:rsid w:val="0054325F"/>
    <w:rsid w:val="005449C3"/>
    <w:rsid w:val="00550A1A"/>
    <w:rsid w:val="005528B1"/>
    <w:rsid w:val="005568C6"/>
    <w:rsid w:val="00556DC4"/>
    <w:rsid w:val="00563078"/>
    <w:rsid w:val="00571725"/>
    <w:rsid w:val="00580605"/>
    <w:rsid w:val="00580EF1"/>
    <w:rsid w:val="00582D88"/>
    <w:rsid w:val="00583C4E"/>
    <w:rsid w:val="005840D1"/>
    <w:rsid w:val="00586295"/>
    <w:rsid w:val="00586A59"/>
    <w:rsid w:val="00587F4D"/>
    <w:rsid w:val="00590524"/>
    <w:rsid w:val="0059389D"/>
    <w:rsid w:val="005A00E9"/>
    <w:rsid w:val="005A30A0"/>
    <w:rsid w:val="005A33ED"/>
    <w:rsid w:val="005A49E7"/>
    <w:rsid w:val="005A4CB2"/>
    <w:rsid w:val="005A5526"/>
    <w:rsid w:val="005D43DE"/>
    <w:rsid w:val="005E0395"/>
    <w:rsid w:val="005E4F87"/>
    <w:rsid w:val="005F0FFE"/>
    <w:rsid w:val="005F1E77"/>
    <w:rsid w:val="005F3D93"/>
    <w:rsid w:val="005F548A"/>
    <w:rsid w:val="005F65AD"/>
    <w:rsid w:val="00600677"/>
    <w:rsid w:val="006032E1"/>
    <w:rsid w:val="0062704E"/>
    <w:rsid w:val="006314DD"/>
    <w:rsid w:val="0063280D"/>
    <w:rsid w:val="006539A6"/>
    <w:rsid w:val="006561E1"/>
    <w:rsid w:val="00667706"/>
    <w:rsid w:val="006719F0"/>
    <w:rsid w:val="00673250"/>
    <w:rsid w:val="0067478C"/>
    <w:rsid w:val="00676913"/>
    <w:rsid w:val="006843B5"/>
    <w:rsid w:val="0068654F"/>
    <w:rsid w:val="0069158F"/>
    <w:rsid w:val="00691886"/>
    <w:rsid w:val="006923F1"/>
    <w:rsid w:val="00694364"/>
    <w:rsid w:val="00697CC4"/>
    <w:rsid w:val="006A335A"/>
    <w:rsid w:val="006B2137"/>
    <w:rsid w:val="006C1E97"/>
    <w:rsid w:val="006E21D8"/>
    <w:rsid w:val="006E539C"/>
    <w:rsid w:val="006F5476"/>
    <w:rsid w:val="007113D3"/>
    <w:rsid w:val="00715581"/>
    <w:rsid w:val="00734499"/>
    <w:rsid w:val="00735183"/>
    <w:rsid w:val="007357C3"/>
    <w:rsid w:val="007417CB"/>
    <w:rsid w:val="00742220"/>
    <w:rsid w:val="007437E8"/>
    <w:rsid w:val="00745C7D"/>
    <w:rsid w:val="00746D04"/>
    <w:rsid w:val="00752775"/>
    <w:rsid w:val="00760C97"/>
    <w:rsid w:val="00763B97"/>
    <w:rsid w:val="0076438E"/>
    <w:rsid w:val="00767B5F"/>
    <w:rsid w:val="007738EA"/>
    <w:rsid w:val="00777F59"/>
    <w:rsid w:val="00781C06"/>
    <w:rsid w:val="00782FD7"/>
    <w:rsid w:val="0078374A"/>
    <w:rsid w:val="00797D49"/>
    <w:rsid w:val="007A096E"/>
    <w:rsid w:val="007A2968"/>
    <w:rsid w:val="007A5B70"/>
    <w:rsid w:val="007B788B"/>
    <w:rsid w:val="007C51AC"/>
    <w:rsid w:val="007C63FA"/>
    <w:rsid w:val="007D0281"/>
    <w:rsid w:val="007D4A12"/>
    <w:rsid w:val="007D700C"/>
    <w:rsid w:val="007D7625"/>
    <w:rsid w:val="007E11FA"/>
    <w:rsid w:val="007E7ADE"/>
    <w:rsid w:val="007F3380"/>
    <w:rsid w:val="00800D8F"/>
    <w:rsid w:val="00801520"/>
    <w:rsid w:val="0080272A"/>
    <w:rsid w:val="00802CD7"/>
    <w:rsid w:val="00806639"/>
    <w:rsid w:val="008122F4"/>
    <w:rsid w:val="008134EC"/>
    <w:rsid w:val="00820D0A"/>
    <w:rsid w:val="008275C5"/>
    <w:rsid w:val="00831E7C"/>
    <w:rsid w:val="00833375"/>
    <w:rsid w:val="00836FCA"/>
    <w:rsid w:val="00840E91"/>
    <w:rsid w:val="00856681"/>
    <w:rsid w:val="0086774E"/>
    <w:rsid w:val="00871DD6"/>
    <w:rsid w:val="00884BA7"/>
    <w:rsid w:val="00890BC4"/>
    <w:rsid w:val="008B27FC"/>
    <w:rsid w:val="008B50C0"/>
    <w:rsid w:val="008C4208"/>
    <w:rsid w:val="008D2777"/>
    <w:rsid w:val="008D38A2"/>
    <w:rsid w:val="008D4CE0"/>
    <w:rsid w:val="008E48B8"/>
    <w:rsid w:val="008E583A"/>
    <w:rsid w:val="008F2FC9"/>
    <w:rsid w:val="008F4121"/>
    <w:rsid w:val="008F584B"/>
    <w:rsid w:val="009058AA"/>
    <w:rsid w:val="009242F4"/>
    <w:rsid w:val="00927575"/>
    <w:rsid w:val="00931275"/>
    <w:rsid w:val="00935A78"/>
    <w:rsid w:val="00935C5E"/>
    <w:rsid w:val="009462AD"/>
    <w:rsid w:val="00950D15"/>
    <w:rsid w:val="0095535E"/>
    <w:rsid w:val="0095660E"/>
    <w:rsid w:val="0096077C"/>
    <w:rsid w:val="00981EF8"/>
    <w:rsid w:val="00995D34"/>
    <w:rsid w:val="009A0FA5"/>
    <w:rsid w:val="009A2393"/>
    <w:rsid w:val="009B6D9F"/>
    <w:rsid w:val="009E4F1E"/>
    <w:rsid w:val="009F2F89"/>
    <w:rsid w:val="009F4E46"/>
    <w:rsid w:val="00A0004F"/>
    <w:rsid w:val="00A06322"/>
    <w:rsid w:val="00A10483"/>
    <w:rsid w:val="00A10F7C"/>
    <w:rsid w:val="00A23633"/>
    <w:rsid w:val="00A267B3"/>
    <w:rsid w:val="00A30E93"/>
    <w:rsid w:val="00A364A1"/>
    <w:rsid w:val="00A36F55"/>
    <w:rsid w:val="00A43154"/>
    <w:rsid w:val="00A449F9"/>
    <w:rsid w:val="00A50365"/>
    <w:rsid w:val="00A705CA"/>
    <w:rsid w:val="00A80174"/>
    <w:rsid w:val="00A8574D"/>
    <w:rsid w:val="00AA59CE"/>
    <w:rsid w:val="00AB51A2"/>
    <w:rsid w:val="00AE05CD"/>
    <w:rsid w:val="00AE13FE"/>
    <w:rsid w:val="00AE6BCC"/>
    <w:rsid w:val="00B0232B"/>
    <w:rsid w:val="00B042AE"/>
    <w:rsid w:val="00B05AF0"/>
    <w:rsid w:val="00B05B0F"/>
    <w:rsid w:val="00B066F0"/>
    <w:rsid w:val="00B07828"/>
    <w:rsid w:val="00B20B3C"/>
    <w:rsid w:val="00B33394"/>
    <w:rsid w:val="00B4175E"/>
    <w:rsid w:val="00B42757"/>
    <w:rsid w:val="00B45B80"/>
    <w:rsid w:val="00B52A8C"/>
    <w:rsid w:val="00B55B1F"/>
    <w:rsid w:val="00B70B1E"/>
    <w:rsid w:val="00B70F09"/>
    <w:rsid w:val="00B74239"/>
    <w:rsid w:val="00B76C55"/>
    <w:rsid w:val="00B87BF9"/>
    <w:rsid w:val="00B958D4"/>
    <w:rsid w:val="00BA0FE6"/>
    <w:rsid w:val="00BA1FF9"/>
    <w:rsid w:val="00BA33D8"/>
    <w:rsid w:val="00BB4FB9"/>
    <w:rsid w:val="00BB5DBF"/>
    <w:rsid w:val="00BC552B"/>
    <w:rsid w:val="00BD01D6"/>
    <w:rsid w:val="00BD326B"/>
    <w:rsid w:val="00BF68FD"/>
    <w:rsid w:val="00C02BD4"/>
    <w:rsid w:val="00C05C69"/>
    <w:rsid w:val="00C211C9"/>
    <w:rsid w:val="00C34228"/>
    <w:rsid w:val="00C35B05"/>
    <w:rsid w:val="00C40DF4"/>
    <w:rsid w:val="00C42C29"/>
    <w:rsid w:val="00C45F98"/>
    <w:rsid w:val="00C46DA7"/>
    <w:rsid w:val="00C50030"/>
    <w:rsid w:val="00C50D8D"/>
    <w:rsid w:val="00C53671"/>
    <w:rsid w:val="00C5458A"/>
    <w:rsid w:val="00C55D7B"/>
    <w:rsid w:val="00C56491"/>
    <w:rsid w:val="00C628E2"/>
    <w:rsid w:val="00C65560"/>
    <w:rsid w:val="00C66E0E"/>
    <w:rsid w:val="00C763EF"/>
    <w:rsid w:val="00C7658B"/>
    <w:rsid w:val="00C76681"/>
    <w:rsid w:val="00C77DD5"/>
    <w:rsid w:val="00C84FC5"/>
    <w:rsid w:val="00C97662"/>
    <w:rsid w:val="00C97B76"/>
    <w:rsid w:val="00CA6202"/>
    <w:rsid w:val="00CB0B18"/>
    <w:rsid w:val="00CC1C78"/>
    <w:rsid w:val="00CC3090"/>
    <w:rsid w:val="00CC5499"/>
    <w:rsid w:val="00CC571B"/>
    <w:rsid w:val="00CC7136"/>
    <w:rsid w:val="00CD0DCC"/>
    <w:rsid w:val="00CD0E50"/>
    <w:rsid w:val="00CD57AF"/>
    <w:rsid w:val="00CD6292"/>
    <w:rsid w:val="00CF28B7"/>
    <w:rsid w:val="00D0380D"/>
    <w:rsid w:val="00D06FD6"/>
    <w:rsid w:val="00D116F9"/>
    <w:rsid w:val="00D14FCB"/>
    <w:rsid w:val="00D16EAB"/>
    <w:rsid w:val="00D227CE"/>
    <w:rsid w:val="00D24F89"/>
    <w:rsid w:val="00D40E6C"/>
    <w:rsid w:val="00D43C00"/>
    <w:rsid w:val="00D50DE4"/>
    <w:rsid w:val="00D51F0D"/>
    <w:rsid w:val="00D53B70"/>
    <w:rsid w:val="00D65F44"/>
    <w:rsid w:val="00D6616A"/>
    <w:rsid w:val="00D701A3"/>
    <w:rsid w:val="00D7081A"/>
    <w:rsid w:val="00D737C3"/>
    <w:rsid w:val="00D9080F"/>
    <w:rsid w:val="00D90C99"/>
    <w:rsid w:val="00D92B83"/>
    <w:rsid w:val="00DA3F15"/>
    <w:rsid w:val="00DC4DE2"/>
    <w:rsid w:val="00DC4E09"/>
    <w:rsid w:val="00DC759A"/>
    <w:rsid w:val="00DD2409"/>
    <w:rsid w:val="00DD35D2"/>
    <w:rsid w:val="00DD4B38"/>
    <w:rsid w:val="00DD6F52"/>
    <w:rsid w:val="00DD7EA3"/>
    <w:rsid w:val="00DE0323"/>
    <w:rsid w:val="00DE2E60"/>
    <w:rsid w:val="00DE588A"/>
    <w:rsid w:val="00DE71FE"/>
    <w:rsid w:val="00E120C3"/>
    <w:rsid w:val="00E16B1B"/>
    <w:rsid w:val="00E227D3"/>
    <w:rsid w:val="00E31E2A"/>
    <w:rsid w:val="00E32125"/>
    <w:rsid w:val="00E325BD"/>
    <w:rsid w:val="00E37E3A"/>
    <w:rsid w:val="00E44E1F"/>
    <w:rsid w:val="00E65B00"/>
    <w:rsid w:val="00E77B00"/>
    <w:rsid w:val="00E81711"/>
    <w:rsid w:val="00E86CA6"/>
    <w:rsid w:val="00E90319"/>
    <w:rsid w:val="00EA36E9"/>
    <w:rsid w:val="00EA4CC7"/>
    <w:rsid w:val="00EB00C5"/>
    <w:rsid w:val="00EB3945"/>
    <w:rsid w:val="00EC0DC0"/>
    <w:rsid w:val="00EC5AE1"/>
    <w:rsid w:val="00EF1737"/>
    <w:rsid w:val="00EF3653"/>
    <w:rsid w:val="00EF4698"/>
    <w:rsid w:val="00F013EA"/>
    <w:rsid w:val="00F0184D"/>
    <w:rsid w:val="00F11AED"/>
    <w:rsid w:val="00F1219C"/>
    <w:rsid w:val="00F24EA2"/>
    <w:rsid w:val="00F2662B"/>
    <w:rsid w:val="00F27D0D"/>
    <w:rsid w:val="00F30592"/>
    <w:rsid w:val="00F31143"/>
    <w:rsid w:val="00F3534D"/>
    <w:rsid w:val="00F468E2"/>
    <w:rsid w:val="00F50B7C"/>
    <w:rsid w:val="00F54AC0"/>
    <w:rsid w:val="00F55FF5"/>
    <w:rsid w:val="00F568C4"/>
    <w:rsid w:val="00F6175D"/>
    <w:rsid w:val="00F66337"/>
    <w:rsid w:val="00F6728B"/>
    <w:rsid w:val="00F811AB"/>
    <w:rsid w:val="00F81E4C"/>
    <w:rsid w:val="00F82F7B"/>
    <w:rsid w:val="00F87C51"/>
    <w:rsid w:val="00F91785"/>
    <w:rsid w:val="00F93266"/>
    <w:rsid w:val="00F936AF"/>
    <w:rsid w:val="00F95D6A"/>
    <w:rsid w:val="00FA582C"/>
    <w:rsid w:val="00FB104E"/>
    <w:rsid w:val="00FB3108"/>
    <w:rsid w:val="00FB76C6"/>
    <w:rsid w:val="00FC4973"/>
    <w:rsid w:val="00FC54B6"/>
    <w:rsid w:val="00FC569D"/>
    <w:rsid w:val="00FD3A76"/>
    <w:rsid w:val="00FD499C"/>
    <w:rsid w:val="00FD61AE"/>
    <w:rsid w:val="00FD64C3"/>
    <w:rsid w:val="00FF0009"/>
    <w:rsid w:val="00FF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8a4d8"/>
    </o:shapedefaults>
    <o:shapelayout v:ext="edit">
      <o:idmap v:ext="edit" data="1"/>
    </o:shapelayout>
  </w:shapeDefaults>
  <w:decimalSymbol w:val="."/>
  <w:listSeparator w:val=","/>
  <w14:docId w14:val="4E629410"/>
  <w15:chartTrackingRefBased/>
  <w15:docId w15:val="{74EFC30A-85FD-4414-89D3-B1F3003D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>
      <w:pPr>
        <w:bidi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uiPriority="99"/>
    <w:lsdException w:name="HTML Bottom of Form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175E"/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F6175D"/>
    <w:pPr>
      <w:bidi w:val="0"/>
      <w:spacing w:before="100" w:beforeAutospacing="1" w:after="100" w:afterAutospacing="1" w:line="277" w:lineRule="atLeast"/>
      <w:outlineLvl w:val="0"/>
    </w:pPr>
    <w:rPr>
      <w:rFonts w:ascii="Alef" w:eastAsia="Times New Roman" w:hAnsi="Alef"/>
      <w:color w:val="666666"/>
      <w:kern w:val="36"/>
      <w:sz w:val="102"/>
      <w:szCs w:val="102"/>
    </w:rPr>
  </w:style>
  <w:style w:type="paragraph" w:styleId="2">
    <w:name w:val="heading 2"/>
    <w:basedOn w:val="a"/>
    <w:link w:val="20"/>
    <w:uiPriority w:val="9"/>
    <w:qFormat/>
    <w:rsid w:val="00F6175D"/>
    <w:pPr>
      <w:bidi w:val="0"/>
      <w:spacing w:before="100" w:beforeAutospacing="1" w:after="100" w:afterAutospacing="1" w:line="277" w:lineRule="atLeast"/>
      <w:outlineLvl w:val="1"/>
    </w:pPr>
    <w:rPr>
      <w:rFonts w:ascii="Alef" w:eastAsia="Times New Roman" w:hAnsi="Alef"/>
      <w:color w:val="666666"/>
      <w:sz w:val="63"/>
      <w:szCs w:val="6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3059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F30592"/>
    <w:pPr>
      <w:tabs>
        <w:tab w:val="center" w:pos="4153"/>
        <w:tab w:val="right" w:pos="8306"/>
      </w:tabs>
    </w:pPr>
  </w:style>
  <w:style w:type="table" w:customStyle="1" w:styleId="a7">
    <w:name w:val="טבלת רשת"/>
    <w:basedOn w:val="a1"/>
    <w:rsid w:val="00C56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E4F87"/>
    <w:rPr>
      <w:color w:val="0000FF"/>
      <w:u w:val="single"/>
    </w:rPr>
  </w:style>
  <w:style w:type="character" w:customStyle="1" w:styleId="a6">
    <w:name w:val="כותרת תחתונה תו"/>
    <w:link w:val="a5"/>
    <w:uiPriority w:val="99"/>
    <w:rsid w:val="00C50D8D"/>
    <w:rPr>
      <w:sz w:val="24"/>
      <w:szCs w:val="24"/>
    </w:rPr>
  </w:style>
  <w:style w:type="character" w:customStyle="1" w:styleId="a4">
    <w:name w:val="כותרת עליונה תו"/>
    <w:link w:val="a3"/>
    <w:locked/>
    <w:rsid w:val="00B4175E"/>
    <w:rPr>
      <w:sz w:val="24"/>
      <w:szCs w:val="24"/>
      <w:lang w:val="en-US" w:eastAsia="en-US" w:bidi="he-IL"/>
    </w:rPr>
  </w:style>
  <w:style w:type="paragraph" w:styleId="a8">
    <w:name w:val="Body Text"/>
    <w:basedOn w:val="a"/>
    <w:link w:val="a9"/>
    <w:rsid w:val="00FC54B6"/>
    <w:rPr>
      <w:rFonts w:ascii="Times New Roman" w:eastAsia="Times New Roman" w:hAnsi="Times New Roman" w:cs="David Transparent"/>
      <w:noProof/>
    </w:rPr>
  </w:style>
  <w:style w:type="character" w:styleId="aa">
    <w:name w:val="page number"/>
    <w:basedOn w:val="a0"/>
    <w:rsid w:val="003F24F2"/>
  </w:style>
  <w:style w:type="paragraph" w:styleId="ab">
    <w:name w:val="Balloon Text"/>
    <w:basedOn w:val="a"/>
    <w:semiHidden/>
    <w:rsid w:val="00797D49"/>
    <w:rPr>
      <w:rFonts w:ascii="Tahoma" w:hAnsi="Tahoma" w:cs="Tahoma"/>
      <w:sz w:val="16"/>
      <w:szCs w:val="16"/>
    </w:rPr>
  </w:style>
  <w:style w:type="character" w:customStyle="1" w:styleId="10">
    <w:name w:val="כותרת 1 תו"/>
    <w:link w:val="1"/>
    <w:uiPriority w:val="9"/>
    <w:rsid w:val="00F6175D"/>
    <w:rPr>
      <w:rFonts w:ascii="Alef" w:hAnsi="Alef"/>
      <w:color w:val="666666"/>
      <w:kern w:val="36"/>
      <w:sz w:val="102"/>
      <w:szCs w:val="102"/>
    </w:rPr>
  </w:style>
  <w:style w:type="character" w:customStyle="1" w:styleId="20">
    <w:name w:val="כותרת 2 תו"/>
    <w:link w:val="2"/>
    <w:uiPriority w:val="9"/>
    <w:rsid w:val="00F6175D"/>
    <w:rPr>
      <w:rFonts w:ascii="Alef" w:hAnsi="Alef"/>
      <w:color w:val="666666"/>
      <w:sz w:val="63"/>
      <w:szCs w:val="63"/>
    </w:rPr>
  </w:style>
  <w:style w:type="paragraph" w:styleId="z-">
    <w:name w:val="HTML Top of Form"/>
    <w:basedOn w:val="a"/>
    <w:next w:val="a"/>
    <w:link w:val="z-0"/>
    <w:hidden/>
    <w:uiPriority w:val="99"/>
    <w:unhideWhenUsed/>
    <w:rsid w:val="00F6175D"/>
    <w:pPr>
      <w:pBdr>
        <w:bottom w:val="single" w:sz="6" w:space="1" w:color="auto"/>
      </w:pBdr>
      <w:bidi w:val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ראש טופס תו"/>
    <w:link w:val="z-"/>
    <w:uiPriority w:val="99"/>
    <w:rsid w:val="00F6175D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F6175D"/>
    <w:pPr>
      <w:pBdr>
        <w:top w:val="single" w:sz="6" w:space="1" w:color="auto"/>
      </w:pBdr>
      <w:bidi w:val="0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תחתית טופס תו"/>
    <w:link w:val="z-1"/>
    <w:uiPriority w:val="99"/>
    <w:rsid w:val="00F6175D"/>
    <w:rPr>
      <w:rFonts w:ascii="Arial" w:hAnsi="Arial" w:cs="Arial"/>
      <w:vanish/>
      <w:sz w:val="16"/>
      <w:szCs w:val="16"/>
    </w:rPr>
  </w:style>
  <w:style w:type="character" w:customStyle="1" w:styleId="hideonmedium">
    <w:name w:val="hideonmedium"/>
    <w:rsid w:val="00F6175D"/>
  </w:style>
  <w:style w:type="character" w:customStyle="1" w:styleId="margin3emleft1">
    <w:name w:val="margin_3em_left1"/>
    <w:rsid w:val="00F6175D"/>
  </w:style>
  <w:style w:type="character" w:customStyle="1" w:styleId="floatdir">
    <w:name w:val="float_dir"/>
    <w:rsid w:val="00F6175D"/>
  </w:style>
  <w:style w:type="character" w:customStyle="1" w:styleId="a9">
    <w:name w:val="גוף טקסט תו"/>
    <w:link w:val="a8"/>
    <w:rsid w:val="00D6616A"/>
    <w:rPr>
      <w:rFonts w:cs="David Transparent"/>
      <w:noProof/>
      <w:sz w:val="22"/>
      <w:szCs w:val="22"/>
    </w:rPr>
  </w:style>
  <w:style w:type="table" w:styleId="ac">
    <w:name w:val="Table Grid"/>
    <w:basedOn w:val="a1"/>
    <w:rsid w:val="00141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79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23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4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97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5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71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63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9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.st\Desktop\&#8207;&#8207;&#1491;&#1507;%20&#1500;&#1493;&#1490;&#1493;%20&#1502;&#1493;&#1511;&#1491;%20-%20&#1506;&#1493;&#1514;&#151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BB64-FDC4-4F5C-B239-B007D23E3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‏‏דף לוגו מוקד - עותק</Template>
  <TotalTime>3</TotalTime>
  <Pages>1</Pages>
  <Words>129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‏28 דצמבר 2008</vt:lpstr>
    </vt:vector>
  </TitlesOfParts>
  <Company>ziv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‏28 דצמבר 2008</dc:title>
  <dc:subject/>
  <dc:creator>אלכס סטרולוביץ</dc:creator>
  <cp:keywords/>
  <cp:lastModifiedBy>אלכס סטרולוביץ</cp:lastModifiedBy>
  <cp:revision>2</cp:revision>
  <cp:lastPrinted>2017-08-08T07:54:00Z</cp:lastPrinted>
  <dcterms:created xsi:type="dcterms:W3CDTF">2026-09-15T11:52:00Z</dcterms:created>
  <dcterms:modified xsi:type="dcterms:W3CDTF">2026-09-15T11:55:00Z</dcterms:modified>
</cp:coreProperties>
</file>